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CF1" w:rsidRDefault="003F4CF1">
      <w:pPr>
        <w:rPr>
          <w:rFonts w:ascii="Berlin Sans FB" w:hAnsi="Berlin Sans FB" w:cs="Berlin Sans FB"/>
          <w:sz w:val="36"/>
          <w:szCs w:val="36"/>
        </w:rPr>
      </w:pPr>
      <w:bookmarkStart w:id="0" w:name="_GoBack"/>
      <w:bookmarkEnd w:id="0"/>
      <w:r>
        <w:rPr>
          <w:rFonts w:ascii="Berlin Sans FB" w:hAnsi="Berlin Sans FB" w:cs="Berlin Sans FB"/>
          <w:sz w:val="36"/>
          <w:szCs w:val="36"/>
        </w:rPr>
        <w:t>Søknad om økonomisk støtte</w:t>
      </w:r>
    </w:p>
    <w:p w:rsidR="003F4CF1" w:rsidRPr="00EB0E15" w:rsidRDefault="00705D7A">
      <w:pPr>
        <w:rPr>
          <w:rFonts w:cs="Times New Roman"/>
          <w:color w:val="auto"/>
          <w:kern w:val="0"/>
          <w:sz w:val="22"/>
          <w:szCs w:val="24"/>
        </w:rPr>
      </w:pPr>
      <w:r>
        <w:rPr>
          <w:rFonts w:ascii="Berlin Sans FB" w:hAnsi="Berlin Sans FB" w:cs="Berlin Sans FB"/>
          <w:sz w:val="28"/>
          <w:szCs w:val="32"/>
        </w:rPr>
        <w:t>Gjelder for medlemmer</w:t>
      </w:r>
      <w:r w:rsidR="003F4CF1" w:rsidRPr="00EB0E15">
        <w:rPr>
          <w:rFonts w:ascii="Berlin Sans FB" w:hAnsi="Berlin Sans FB" w:cs="Berlin Sans FB"/>
          <w:sz w:val="28"/>
          <w:szCs w:val="32"/>
        </w:rPr>
        <w:t xml:space="preserve"> </w:t>
      </w:r>
      <w:r>
        <w:rPr>
          <w:rFonts w:ascii="Berlin Sans FB" w:hAnsi="Berlin Sans FB" w:cs="Berlin Sans FB"/>
          <w:sz w:val="28"/>
          <w:szCs w:val="32"/>
        </w:rPr>
        <w:t>av</w:t>
      </w:r>
      <w:r w:rsidR="003F4CF1" w:rsidRPr="00EB0E15">
        <w:rPr>
          <w:rFonts w:ascii="Berlin Sans FB" w:hAnsi="Berlin Sans FB" w:cs="Berlin Sans FB"/>
          <w:sz w:val="28"/>
          <w:szCs w:val="32"/>
        </w:rPr>
        <w:t xml:space="preserve"> Trøndelag Bowlingkrets</w:t>
      </w:r>
    </w:p>
    <w:p w:rsidR="003F4CF1" w:rsidRPr="008D4D6C" w:rsidRDefault="00AA0FB1">
      <w:pPr>
        <w:overflowPunct/>
        <w:spacing w:after="0" w:line="240" w:lineRule="auto"/>
        <w:rPr>
          <w:rFonts w:cs="Times New Roman"/>
          <w:color w:val="auto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143510</wp:posOffset>
                </wp:positionV>
                <wp:extent cx="6304915" cy="968375"/>
                <wp:effectExtent l="0" t="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4915" cy="968375"/>
                        </a:xfrm>
                        <a:prstGeom prst="rect">
                          <a:avLst/>
                        </a:prstGeom>
                        <a:noFill/>
                        <a:ln w="3175" algn="in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05D7A" w:rsidRDefault="00705D7A" w:rsidP="006C3B2D">
                            <w:pPr>
                              <w:spacing w:after="0" w:line="48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Klubb: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705D7A" w:rsidRDefault="00705D7A" w:rsidP="008D4D6C">
                            <w:pPr>
                              <w:spacing w:after="0" w:line="60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Klubbens medlem/medlemmer søknaden gjelder: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8.55pt;margin-top:11.3pt;width:496.45pt;height:76.25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" filled="f" strokecolor="#7f7f7f [1612]" strokeweight=".25pt" insetpen="t">
                <v:textbox inset="2.88pt,2.88pt,2.88pt,2.88pt">
                  <w:txbxContent>
                    <w:p w:rsidR="00705D7A" w:rsidRDefault="00705D7A" w:rsidP="006C3B2D">
                      <w:pPr>
                        <w:spacing w:after="0" w:line="480" w:lineRule="auto"/>
                        <w:rPr>
                          <w:rFonts w:ascii="Tahoma" w:hAnsi="Tahoma" w:cs="Tahoma"/>
                          <w:sz w:val="24"/>
                          <w:szCs w:val="24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</w:rPr>
                        <w:t>Klubb: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</w:rPr>
                        <w:tab/>
                      </w:r>
                    </w:p>
                    <w:p w:rsidR="00705D7A" w:rsidRDefault="00705D7A" w:rsidP="008D4D6C">
                      <w:pPr>
                        <w:spacing w:after="0" w:line="600" w:lineRule="auto"/>
                        <w:rPr>
                          <w:rFonts w:ascii="Tahoma" w:hAnsi="Tahoma" w:cs="Tahoma"/>
                          <w:sz w:val="24"/>
                          <w:szCs w:val="24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</w:rPr>
                        <w:t>Klubbens medlem/medlemmer søknaden gjelder: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8D4D6C" w:rsidRPr="008D4D6C" w:rsidRDefault="008D4D6C">
      <w:pPr>
        <w:overflowPunct/>
        <w:spacing w:after="0" w:line="240" w:lineRule="auto"/>
        <w:rPr>
          <w:rFonts w:cs="Times New Roman"/>
          <w:color w:val="auto"/>
          <w:kern w:val="0"/>
          <w:sz w:val="24"/>
          <w:szCs w:val="24"/>
        </w:rPr>
      </w:pPr>
    </w:p>
    <w:p w:rsidR="008D4D6C" w:rsidRPr="008D4D6C" w:rsidRDefault="008D4D6C">
      <w:pPr>
        <w:overflowPunct/>
        <w:spacing w:after="0" w:line="240" w:lineRule="auto"/>
        <w:rPr>
          <w:rFonts w:cs="Times New Roman"/>
          <w:color w:val="auto"/>
          <w:kern w:val="0"/>
          <w:sz w:val="24"/>
          <w:szCs w:val="24"/>
        </w:rPr>
      </w:pPr>
    </w:p>
    <w:p w:rsidR="008D4D6C" w:rsidRPr="008D4D6C" w:rsidRDefault="008D4D6C">
      <w:pPr>
        <w:overflowPunct/>
        <w:spacing w:after="0" w:line="240" w:lineRule="auto"/>
        <w:rPr>
          <w:rFonts w:cs="Times New Roman"/>
          <w:color w:val="auto"/>
          <w:kern w:val="0"/>
          <w:sz w:val="24"/>
          <w:szCs w:val="24"/>
        </w:rPr>
      </w:pPr>
    </w:p>
    <w:p w:rsidR="008D4D6C" w:rsidRPr="008D4D6C" w:rsidRDefault="008D4D6C">
      <w:pPr>
        <w:overflowPunct/>
        <w:spacing w:after="0" w:line="240" w:lineRule="auto"/>
        <w:rPr>
          <w:rFonts w:cs="Times New Roman"/>
          <w:color w:val="auto"/>
          <w:kern w:val="0"/>
          <w:sz w:val="24"/>
          <w:szCs w:val="24"/>
        </w:rPr>
      </w:pPr>
    </w:p>
    <w:p w:rsidR="008D4D6C" w:rsidRPr="008D4D6C" w:rsidRDefault="008D4D6C">
      <w:pPr>
        <w:overflowPunct/>
        <w:spacing w:after="0" w:line="240" w:lineRule="auto"/>
        <w:rPr>
          <w:rFonts w:cs="Times New Roman"/>
          <w:color w:val="auto"/>
          <w:kern w:val="0"/>
          <w:sz w:val="24"/>
          <w:szCs w:val="24"/>
        </w:rPr>
      </w:pPr>
    </w:p>
    <w:p w:rsidR="008D4D6C" w:rsidRPr="008D4D6C" w:rsidRDefault="008D4D6C">
      <w:pPr>
        <w:overflowPunct/>
        <w:spacing w:after="0" w:line="240" w:lineRule="auto"/>
        <w:rPr>
          <w:rFonts w:cs="Times New Roman"/>
          <w:color w:val="auto"/>
          <w:kern w:val="0"/>
          <w:sz w:val="24"/>
          <w:szCs w:val="24"/>
        </w:rPr>
      </w:pPr>
    </w:p>
    <w:tbl>
      <w:tblPr>
        <w:tblW w:w="9944" w:type="dxa"/>
        <w:tblInd w:w="-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0"/>
        <w:gridCol w:w="1231"/>
        <w:gridCol w:w="2171"/>
        <w:gridCol w:w="1166"/>
        <w:gridCol w:w="2876"/>
      </w:tblGrid>
      <w:tr w:rsidR="007D529A" w:rsidRPr="008D4D6C" w:rsidTr="007D529A">
        <w:trPr>
          <w:trHeight w:val="397"/>
        </w:trPr>
        <w:tc>
          <w:tcPr>
            <w:tcW w:w="9944" w:type="dxa"/>
            <w:gridSpan w:val="5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:rsidR="007D529A" w:rsidRPr="008D4D6C" w:rsidRDefault="007D529A" w:rsidP="007D529A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Søknad om støtte til:</w:t>
            </w:r>
          </w:p>
        </w:tc>
      </w:tr>
      <w:tr w:rsidR="00EB0E15" w:rsidRPr="008D4D6C" w:rsidTr="00EB0E15">
        <w:trPr>
          <w:trHeight w:val="744"/>
        </w:trPr>
        <w:tc>
          <w:tcPr>
            <w:tcW w:w="250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B0E15" w:rsidRPr="008D4D6C" w:rsidRDefault="00EB0E15" w:rsidP="00EB0E15">
            <w:pPr>
              <w:rPr>
                <w:rFonts w:ascii="Tahoma" w:hAnsi="Tahoma" w:cs="Tahoma"/>
                <w:sz w:val="24"/>
                <w:szCs w:val="24"/>
              </w:rPr>
            </w:pPr>
            <w:r w:rsidRPr="008D4D6C">
              <w:rPr>
                <w:rFonts w:ascii="Tahoma" w:hAnsi="Tahoma" w:cs="Tahoma"/>
                <w:sz w:val="24"/>
                <w:szCs w:val="24"/>
              </w:rPr>
              <w:t xml:space="preserve">Hvilken </w:t>
            </w:r>
            <w:proofErr w:type="spellStart"/>
            <w:r w:rsidRPr="008D4D6C">
              <w:rPr>
                <w:rFonts w:ascii="Tahoma" w:hAnsi="Tahoma" w:cs="Tahoma"/>
                <w:sz w:val="24"/>
                <w:szCs w:val="24"/>
              </w:rPr>
              <w:t>event</w:t>
            </w:r>
            <w:proofErr w:type="spellEnd"/>
            <w:r w:rsidRPr="008D4D6C">
              <w:rPr>
                <w:rFonts w:ascii="Tahoma" w:hAnsi="Tahoma" w:cs="Tahoma"/>
                <w:sz w:val="24"/>
                <w:szCs w:val="24"/>
              </w:rPr>
              <w:t xml:space="preserve">:        (1 </w:t>
            </w:r>
            <w:proofErr w:type="spellStart"/>
            <w:r w:rsidRPr="008D4D6C">
              <w:rPr>
                <w:rFonts w:ascii="Tahoma" w:hAnsi="Tahoma" w:cs="Tahoma"/>
                <w:sz w:val="24"/>
                <w:szCs w:val="24"/>
              </w:rPr>
              <w:t>event</w:t>
            </w:r>
            <w:proofErr w:type="spellEnd"/>
            <w:r w:rsidRPr="008D4D6C">
              <w:rPr>
                <w:rFonts w:ascii="Tahoma" w:hAnsi="Tahoma" w:cs="Tahoma"/>
                <w:sz w:val="24"/>
                <w:szCs w:val="24"/>
              </w:rPr>
              <w:t xml:space="preserve"> pr. skjema)</w:t>
            </w:r>
          </w:p>
        </w:tc>
        <w:tc>
          <w:tcPr>
            <w:tcW w:w="7444" w:type="dxa"/>
            <w:gridSpan w:val="4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B0E15" w:rsidRPr="008D4D6C" w:rsidRDefault="00EB0E15" w:rsidP="00EB0E15">
            <w:pPr>
              <w:rPr>
                <w:rFonts w:ascii="Tahoma" w:hAnsi="Tahoma" w:cs="Tahoma"/>
                <w:sz w:val="24"/>
                <w:szCs w:val="24"/>
              </w:rPr>
            </w:pPr>
            <w:r w:rsidRPr="008D4D6C">
              <w:rPr>
                <w:rFonts w:ascii="Tahoma" w:hAnsi="Tahoma" w:cs="Tahoma"/>
                <w:sz w:val="24"/>
                <w:szCs w:val="24"/>
              </w:rPr>
              <w:t> </w:t>
            </w:r>
          </w:p>
        </w:tc>
      </w:tr>
      <w:tr w:rsidR="00EB0E15" w:rsidRPr="008D4D6C" w:rsidTr="00EB0E15">
        <w:trPr>
          <w:trHeight w:val="530"/>
        </w:trPr>
        <w:tc>
          <w:tcPr>
            <w:tcW w:w="250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B0E15" w:rsidRPr="008D4D6C" w:rsidRDefault="00EB0E15" w:rsidP="00EB0E15">
            <w:pPr>
              <w:rPr>
                <w:rFonts w:ascii="Tahoma" w:hAnsi="Tahoma" w:cs="Tahoma"/>
                <w:sz w:val="24"/>
                <w:szCs w:val="24"/>
              </w:rPr>
            </w:pPr>
            <w:r w:rsidRPr="008D4D6C">
              <w:rPr>
                <w:rFonts w:ascii="Tahoma" w:hAnsi="Tahoma" w:cs="Tahoma"/>
                <w:sz w:val="24"/>
                <w:szCs w:val="24"/>
              </w:rPr>
              <w:t>Varighet</w:t>
            </w:r>
          </w:p>
        </w:tc>
        <w:tc>
          <w:tcPr>
            <w:tcW w:w="1231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B0E15" w:rsidRPr="008D4D6C" w:rsidRDefault="00EB0E15" w:rsidP="00EB0E15">
            <w:pPr>
              <w:rPr>
                <w:rFonts w:ascii="Tahoma" w:hAnsi="Tahoma" w:cs="Tahoma"/>
                <w:sz w:val="24"/>
                <w:szCs w:val="24"/>
              </w:rPr>
            </w:pPr>
            <w:r w:rsidRPr="008D4D6C">
              <w:rPr>
                <w:rFonts w:ascii="Tahoma" w:hAnsi="Tahoma" w:cs="Tahoma"/>
                <w:sz w:val="24"/>
                <w:szCs w:val="24"/>
              </w:rPr>
              <w:t>Fra dato:</w:t>
            </w:r>
          </w:p>
        </w:tc>
        <w:tc>
          <w:tcPr>
            <w:tcW w:w="2171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B0E15" w:rsidRPr="008D4D6C" w:rsidRDefault="00EB0E15" w:rsidP="00EB0E15">
            <w:pPr>
              <w:rPr>
                <w:rFonts w:ascii="Tahoma" w:hAnsi="Tahoma" w:cs="Tahoma"/>
                <w:sz w:val="24"/>
                <w:szCs w:val="24"/>
              </w:rPr>
            </w:pPr>
            <w:r w:rsidRPr="008D4D6C">
              <w:rPr>
                <w:rFonts w:ascii="Tahoma" w:hAnsi="Tahoma" w:cs="Tahoma"/>
                <w:sz w:val="24"/>
                <w:szCs w:val="24"/>
              </w:rPr>
              <w:t> </w:t>
            </w:r>
          </w:p>
        </w:tc>
        <w:tc>
          <w:tcPr>
            <w:tcW w:w="1166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B0E15" w:rsidRPr="008D4D6C" w:rsidRDefault="00EB0E15" w:rsidP="00EB0E15">
            <w:pPr>
              <w:rPr>
                <w:rFonts w:ascii="Tahoma" w:hAnsi="Tahoma" w:cs="Tahoma"/>
                <w:sz w:val="24"/>
                <w:szCs w:val="24"/>
              </w:rPr>
            </w:pPr>
            <w:r w:rsidRPr="008D4D6C">
              <w:rPr>
                <w:rFonts w:ascii="Tahoma" w:hAnsi="Tahoma" w:cs="Tahoma"/>
                <w:sz w:val="24"/>
                <w:szCs w:val="24"/>
              </w:rPr>
              <w:t>Til dato:</w:t>
            </w:r>
          </w:p>
        </w:tc>
        <w:tc>
          <w:tcPr>
            <w:tcW w:w="2876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EB0E15" w:rsidRPr="008D4D6C" w:rsidRDefault="00EB0E15" w:rsidP="00EB0E15">
            <w:pPr>
              <w:rPr>
                <w:rFonts w:ascii="Tahoma" w:hAnsi="Tahoma" w:cs="Tahoma"/>
                <w:sz w:val="24"/>
                <w:szCs w:val="24"/>
              </w:rPr>
            </w:pPr>
            <w:r w:rsidRPr="008D4D6C">
              <w:rPr>
                <w:rFonts w:ascii="Tahoma" w:hAnsi="Tahoma" w:cs="Tahoma"/>
                <w:sz w:val="24"/>
                <w:szCs w:val="24"/>
              </w:rPr>
              <w:t> </w:t>
            </w:r>
          </w:p>
        </w:tc>
      </w:tr>
    </w:tbl>
    <w:p w:rsidR="008D4D6C" w:rsidRDefault="008D4D6C">
      <w:pPr>
        <w:overflowPunct/>
        <w:spacing w:after="0" w:line="240" w:lineRule="auto"/>
        <w:rPr>
          <w:rFonts w:cs="Times New Roman"/>
          <w:color w:val="auto"/>
          <w:kern w:val="0"/>
          <w:sz w:val="24"/>
          <w:szCs w:val="24"/>
        </w:rPr>
      </w:pPr>
    </w:p>
    <w:p w:rsidR="00EB0E15" w:rsidRPr="008D4D6C" w:rsidRDefault="00EB0E15">
      <w:pPr>
        <w:overflowPunct/>
        <w:spacing w:after="0" w:line="240" w:lineRule="auto"/>
        <w:rPr>
          <w:rFonts w:cs="Times New Roman"/>
          <w:color w:val="auto"/>
          <w:kern w:val="0"/>
          <w:sz w:val="24"/>
          <w:szCs w:val="24"/>
        </w:rPr>
        <w:sectPr w:rsidR="00EB0E15" w:rsidRPr="008D4D6C" w:rsidSect="00EB0E15">
          <w:pgSz w:w="12240" w:h="15840"/>
          <w:pgMar w:top="1021" w:right="1134" w:bottom="1021" w:left="1418" w:header="709" w:footer="709" w:gutter="0"/>
          <w:cols w:space="708"/>
          <w:noEndnote/>
        </w:sectPr>
      </w:pPr>
    </w:p>
    <w:tbl>
      <w:tblPr>
        <w:tblW w:w="9914" w:type="dxa"/>
        <w:tblInd w:w="-1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2931"/>
        <w:gridCol w:w="612"/>
        <w:gridCol w:w="2800"/>
        <w:gridCol w:w="602"/>
        <w:gridCol w:w="2401"/>
      </w:tblGrid>
      <w:tr w:rsidR="003F4CF1" w:rsidRPr="008D4D6C" w:rsidTr="00705D7A">
        <w:trPr>
          <w:trHeight w:val="522"/>
        </w:trPr>
        <w:tc>
          <w:tcPr>
            <w:tcW w:w="568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:rsidR="008D4D6C" w:rsidRPr="008D4D6C" w:rsidRDefault="008D4D6C" w:rsidP="008D4D6C">
            <w:pPr>
              <w:rPr>
                <w:rFonts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931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4CF1" w:rsidRPr="008D4D6C" w:rsidRDefault="003F4CF1" w:rsidP="008D4D6C">
            <w:pPr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 w:rsidRPr="008D4D6C">
              <w:rPr>
                <w:rFonts w:ascii="Tahoma" w:hAnsi="Tahoma" w:cs="Tahoma"/>
                <w:sz w:val="24"/>
                <w:szCs w:val="24"/>
              </w:rPr>
              <w:t>Deltakeravgift</w:t>
            </w:r>
          </w:p>
        </w:tc>
        <w:tc>
          <w:tcPr>
            <w:tcW w:w="61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4CF1" w:rsidRPr="008D4D6C" w:rsidRDefault="003F4CF1" w:rsidP="008D4D6C">
            <w:pPr>
              <w:rPr>
                <w:rFonts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4CF1" w:rsidRPr="008D4D6C" w:rsidRDefault="003F4CF1" w:rsidP="008D4D6C">
            <w:pPr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 w:rsidRPr="008D4D6C">
              <w:rPr>
                <w:rFonts w:ascii="Tahoma" w:hAnsi="Tahoma" w:cs="Tahoma"/>
                <w:sz w:val="24"/>
                <w:szCs w:val="24"/>
              </w:rPr>
              <w:t>Overnatting</w:t>
            </w:r>
          </w:p>
        </w:tc>
        <w:tc>
          <w:tcPr>
            <w:tcW w:w="60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4CF1" w:rsidRPr="008D4D6C" w:rsidRDefault="003F4CF1" w:rsidP="008D4D6C">
            <w:pPr>
              <w:rPr>
                <w:rFonts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4CF1" w:rsidRPr="008D4D6C" w:rsidRDefault="003F4CF1" w:rsidP="008D4D6C">
            <w:pPr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 w:rsidRPr="008D4D6C">
              <w:rPr>
                <w:rFonts w:ascii="Tahoma" w:hAnsi="Tahoma" w:cs="Tahoma"/>
                <w:sz w:val="24"/>
                <w:szCs w:val="24"/>
              </w:rPr>
              <w:t>Reisekostnader</w:t>
            </w:r>
          </w:p>
        </w:tc>
      </w:tr>
      <w:tr w:rsidR="003F4CF1" w:rsidRPr="008D4D6C" w:rsidTr="006C3B2D">
        <w:trPr>
          <w:trHeight w:val="922"/>
        </w:trPr>
        <w:tc>
          <w:tcPr>
            <w:tcW w:w="568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:rsidR="003F4CF1" w:rsidRPr="008D4D6C" w:rsidRDefault="003F4CF1" w:rsidP="008D4D6C">
            <w:pPr>
              <w:rPr>
                <w:rFonts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931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4CF1" w:rsidRPr="008D4D6C" w:rsidRDefault="003F4CF1" w:rsidP="008D4D6C">
            <w:pPr>
              <w:rPr>
                <w:rFonts w:cs="Times New Roman"/>
                <w:color w:val="auto"/>
                <w:kern w:val="0"/>
                <w:sz w:val="24"/>
                <w:szCs w:val="24"/>
              </w:rPr>
            </w:pPr>
            <w:r w:rsidRPr="008D4D6C">
              <w:rPr>
                <w:rFonts w:ascii="Tahoma" w:hAnsi="Tahoma" w:cs="Tahoma"/>
                <w:sz w:val="24"/>
                <w:szCs w:val="24"/>
              </w:rPr>
              <w:t>Annet (spesifiser):</w:t>
            </w:r>
          </w:p>
        </w:tc>
        <w:tc>
          <w:tcPr>
            <w:tcW w:w="61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4CF1" w:rsidRPr="008D4D6C" w:rsidRDefault="003F4CF1" w:rsidP="008D4D6C">
            <w:pPr>
              <w:rPr>
                <w:rFonts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2" w:space="0" w:color="A6A6A6"/>
              <w:left w:val="nil"/>
              <w:bottom w:val="single" w:sz="2" w:space="0" w:color="A6A6A6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4CF1" w:rsidRPr="008D4D6C" w:rsidRDefault="003F4CF1" w:rsidP="008D4D6C">
            <w:pPr>
              <w:rPr>
                <w:rFonts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602" w:type="dxa"/>
            <w:tcBorders>
              <w:top w:val="single" w:sz="2" w:space="0" w:color="A6A6A6"/>
              <w:left w:val="nil"/>
              <w:bottom w:val="single" w:sz="2" w:space="0" w:color="A6A6A6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4CF1" w:rsidRPr="008D4D6C" w:rsidRDefault="003F4CF1" w:rsidP="008D4D6C">
            <w:pPr>
              <w:rPr>
                <w:rFonts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2" w:space="0" w:color="A6A6A6"/>
              <w:left w:val="nil"/>
              <w:bottom w:val="single" w:sz="2" w:space="0" w:color="A6A6A6"/>
              <w:right w:val="single" w:sz="2" w:space="0" w:color="A6A6A6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F4CF1" w:rsidRPr="008D4D6C" w:rsidRDefault="003F4CF1" w:rsidP="008D4D6C">
            <w:pPr>
              <w:rPr>
                <w:rFonts w:cs="Times New Roman"/>
                <w:color w:val="auto"/>
                <w:kern w:val="0"/>
                <w:sz w:val="24"/>
                <w:szCs w:val="24"/>
              </w:rPr>
            </w:pPr>
          </w:p>
        </w:tc>
      </w:tr>
    </w:tbl>
    <w:p w:rsidR="008D4D6C" w:rsidRDefault="008D4D6C" w:rsidP="008D4D6C">
      <w:pPr>
        <w:spacing w:after="0" w:line="240" w:lineRule="auto"/>
        <w:rPr>
          <w:rFonts w:ascii="Times New Roman" w:hAnsi="Times New Roman"/>
          <w:color w:val="auto"/>
          <w:kern w:val="0"/>
          <w:sz w:val="24"/>
          <w:szCs w:val="24"/>
        </w:rPr>
      </w:pPr>
    </w:p>
    <w:tbl>
      <w:tblPr>
        <w:tblW w:w="9944" w:type="dxa"/>
        <w:tblInd w:w="-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0"/>
        <w:gridCol w:w="7444"/>
      </w:tblGrid>
      <w:tr w:rsidR="008D4D6C" w:rsidRPr="008D4D6C" w:rsidTr="00EB0E15">
        <w:trPr>
          <w:trHeight w:val="1466"/>
        </w:trPr>
        <w:tc>
          <w:tcPr>
            <w:tcW w:w="250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8D4D6C" w:rsidRPr="008D4D6C" w:rsidRDefault="008D4D6C">
            <w:pPr>
              <w:rPr>
                <w:rFonts w:ascii="Tahoma" w:hAnsi="Tahoma" w:cs="Tahoma"/>
                <w:sz w:val="24"/>
                <w:szCs w:val="24"/>
              </w:rPr>
            </w:pPr>
            <w:r w:rsidRPr="008D4D6C">
              <w:rPr>
                <w:rFonts w:ascii="Tahoma" w:hAnsi="Tahoma" w:cs="Tahoma"/>
                <w:sz w:val="24"/>
                <w:szCs w:val="24"/>
              </w:rPr>
              <w:t>Kostnadsoversikt (spesifisert):</w:t>
            </w:r>
          </w:p>
        </w:tc>
        <w:tc>
          <w:tcPr>
            <w:tcW w:w="7444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8D4D6C" w:rsidRPr="008D4D6C" w:rsidRDefault="008D4D6C">
            <w:pPr>
              <w:rPr>
                <w:rFonts w:ascii="Tahoma" w:hAnsi="Tahoma" w:cs="Tahoma"/>
                <w:sz w:val="24"/>
                <w:szCs w:val="24"/>
              </w:rPr>
            </w:pPr>
            <w:r w:rsidRPr="008D4D6C">
              <w:rPr>
                <w:rFonts w:ascii="Tahoma" w:hAnsi="Tahoma" w:cs="Tahoma"/>
                <w:sz w:val="24"/>
                <w:szCs w:val="24"/>
              </w:rPr>
              <w:t> </w:t>
            </w:r>
          </w:p>
        </w:tc>
      </w:tr>
      <w:tr w:rsidR="008D4D6C" w:rsidRPr="008D4D6C" w:rsidTr="007D529A">
        <w:trPr>
          <w:trHeight w:val="980"/>
        </w:trPr>
        <w:tc>
          <w:tcPr>
            <w:tcW w:w="250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8D4D6C" w:rsidRPr="008D4D6C" w:rsidRDefault="008D4D6C">
            <w:pPr>
              <w:rPr>
                <w:rFonts w:ascii="Tahoma" w:hAnsi="Tahoma" w:cs="Tahoma"/>
                <w:sz w:val="24"/>
                <w:szCs w:val="24"/>
              </w:rPr>
            </w:pPr>
            <w:r w:rsidRPr="008D4D6C">
              <w:rPr>
                <w:rFonts w:ascii="Tahoma" w:hAnsi="Tahoma" w:cs="Tahoma"/>
                <w:sz w:val="24"/>
                <w:szCs w:val="24"/>
              </w:rPr>
              <w:t>Hva dekker klubben:</w:t>
            </w:r>
          </w:p>
        </w:tc>
        <w:tc>
          <w:tcPr>
            <w:tcW w:w="7444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8D4D6C" w:rsidRPr="008D4D6C" w:rsidRDefault="008D4D6C">
            <w:pPr>
              <w:rPr>
                <w:rFonts w:ascii="Tahoma" w:hAnsi="Tahoma" w:cs="Tahoma"/>
                <w:sz w:val="24"/>
                <w:szCs w:val="24"/>
              </w:rPr>
            </w:pPr>
            <w:r w:rsidRPr="008D4D6C">
              <w:rPr>
                <w:rFonts w:ascii="Tahoma" w:hAnsi="Tahoma" w:cs="Tahoma"/>
                <w:sz w:val="24"/>
                <w:szCs w:val="24"/>
              </w:rPr>
              <w:t> </w:t>
            </w:r>
          </w:p>
        </w:tc>
      </w:tr>
      <w:tr w:rsidR="008D4D6C" w:rsidRPr="008D4D6C" w:rsidTr="007D529A">
        <w:trPr>
          <w:trHeight w:val="1024"/>
        </w:trPr>
        <w:tc>
          <w:tcPr>
            <w:tcW w:w="250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8D4D6C" w:rsidRPr="008D4D6C" w:rsidRDefault="008D4D6C">
            <w:pPr>
              <w:rPr>
                <w:rFonts w:ascii="Tahoma" w:hAnsi="Tahoma" w:cs="Tahoma"/>
                <w:sz w:val="24"/>
                <w:szCs w:val="24"/>
              </w:rPr>
            </w:pPr>
            <w:r w:rsidRPr="008D4D6C">
              <w:rPr>
                <w:rFonts w:ascii="Tahoma" w:hAnsi="Tahoma" w:cs="Tahoma"/>
                <w:sz w:val="24"/>
                <w:szCs w:val="24"/>
              </w:rPr>
              <w:t>Hva dekker andre (sponsor/NBF...)</w:t>
            </w:r>
          </w:p>
        </w:tc>
        <w:tc>
          <w:tcPr>
            <w:tcW w:w="7444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8D4D6C" w:rsidRPr="008D4D6C" w:rsidRDefault="008D4D6C">
            <w:pPr>
              <w:rPr>
                <w:rFonts w:ascii="Tahoma" w:hAnsi="Tahoma" w:cs="Tahoma"/>
                <w:sz w:val="24"/>
                <w:szCs w:val="24"/>
              </w:rPr>
            </w:pPr>
            <w:r w:rsidRPr="008D4D6C">
              <w:rPr>
                <w:rFonts w:ascii="Tahoma" w:hAnsi="Tahoma" w:cs="Tahoma"/>
                <w:sz w:val="24"/>
                <w:szCs w:val="24"/>
              </w:rPr>
              <w:t> </w:t>
            </w:r>
          </w:p>
        </w:tc>
      </w:tr>
    </w:tbl>
    <w:p w:rsidR="008D4D6C" w:rsidRDefault="00AA0FB1" w:rsidP="008D4D6C">
      <w:pPr>
        <w:widowControl/>
        <w:overflowPunct/>
        <w:autoSpaceDE/>
        <w:autoSpaceDN/>
        <w:adjustRightInd/>
        <w:spacing w:after="0" w:line="240" w:lineRule="auto"/>
      </w:pPr>
      <w:r>
        <w:rPr>
          <w:noProof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>
                <wp:simplePos x="0" y="0"/>
                <wp:positionH relativeFrom="column">
                  <wp:posOffset>840105</wp:posOffset>
                </wp:positionH>
                <wp:positionV relativeFrom="paragraph">
                  <wp:posOffset>8566785</wp:posOffset>
                </wp:positionV>
                <wp:extent cx="6209665" cy="1664970"/>
                <wp:effectExtent l="0" t="0" r="635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9665" cy="1664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705D7A" w:rsidRDefault="00705D7A" w:rsidP="008D4D6C">
                            <w:pPr>
                              <w:spacing w:line="48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På vegne av søknadsklubb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ab/>
                              <w:t>: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ab/>
                              <w:t>Sted/dato: _________________________</w:t>
                            </w:r>
                          </w:p>
                          <w:p w:rsidR="00705D7A" w:rsidRDefault="00705D7A" w:rsidP="008D4D6C">
                            <w:pP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Navn (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print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): ______________________________</w:t>
                            </w:r>
                          </w:p>
                          <w:p w:rsidR="00705D7A" w:rsidRDefault="00705D7A" w:rsidP="008D4D6C">
                            <w:pPr>
                              <w:spacing w:line="720" w:lineRule="auto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>(klubbens leder)</w:t>
                            </w:r>
                          </w:p>
                          <w:p w:rsidR="00705D7A" w:rsidRDefault="00705D7A" w:rsidP="008D4D6C">
                            <w:pPr>
                              <w:spacing w:line="36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Signatur: _________________________________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66.15pt;margin-top:674.55pt;width:488.95pt;height:131.1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" filled="f" stroked="f" strokecolor="black [0]" insetpen="t">
                <v:textbox inset="2.88pt,2.88pt,2.88pt,2.88pt">
                  <w:txbxContent>
                    <w:p w:rsidR="00705D7A" w:rsidRDefault="00705D7A" w:rsidP="008D4D6C">
                      <w:pPr>
                        <w:spacing w:line="480" w:lineRule="auto"/>
                        <w:rPr>
                          <w:rFonts w:ascii="Tahoma" w:hAnsi="Tahoma" w:cs="Tahoma"/>
                          <w:sz w:val="24"/>
                          <w:szCs w:val="24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</w:rPr>
                        <w:t>På vegne av søknadsklubb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</w:rPr>
                        <w:tab/>
                        <w:t>: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</w:rPr>
                        <w:tab/>
                        <w:t>Sted/dato: _________________________</w:t>
                      </w:r>
                    </w:p>
                    <w:p w:rsidR="00705D7A" w:rsidRDefault="00705D7A" w:rsidP="008D4D6C">
                      <w:pPr>
                        <w:rPr>
                          <w:rFonts w:ascii="Tahoma" w:hAnsi="Tahoma" w:cs="Tahoma"/>
                          <w:sz w:val="24"/>
                          <w:szCs w:val="24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</w:rPr>
                        <w:t>Navn (print): ______________________________</w:t>
                      </w:r>
                    </w:p>
                    <w:p w:rsidR="00705D7A" w:rsidRDefault="00705D7A" w:rsidP="008D4D6C">
                      <w:pPr>
                        <w:spacing w:line="720" w:lineRule="auto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  <w:r>
                        <w:rPr>
                          <w:rFonts w:ascii="Tahoma" w:hAnsi="Tahoma" w:cs="Tahoma"/>
                          <w:sz w:val="18"/>
                          <w:szCs w:val="18"/>
                        </w:rPr>
                        <w:t>(klubbens leder)</w:t>
                      </w:r>
                    </w:p>
                    <w:p w:rsidR="00705D7A" w:rsidRDefault="00705D7A" w:rsidP="008D4D6C">
                      <w:pPr>
                        <w:spacing w:line="360" w:lineRule="auto"/>
                        <w:rPr>
                          <w:rFonts w:ascii="Tahoma" w:hAnsi="Tahoma" w:cs="Tahoma"/>
                          <w:sz w:val="24"/>
                          <w:szCs w:val="24"/>
                        </w:rPr>
                      </w:pPr>
                      <w:r>
                        <w:rPr>
                          <w:rFonts w:ascii="Tahoma" w:hAnsi="Tahoma" w:cs="Tahoma"/>
                          <w:sz w:val="24"/>
                          <w:szCs w:val="24"/>
                        </w:rPr>
                        <w:t>Signatur: 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7D529A" w:rsidRDefault="00EB0E15" w:rsidP="007D529A">
      <w:pPr>
        <w:widowControl/>
        <w:overflowPunct/>
        <w:autoSpaceDE/>
        <w:autoSpaceDN/>
        <w:adjustRightInd/>
        <w:spacing w:after="0" w:line="480" w:lineRule="auto"/>
      </w:pPr>
      <w:r>
        <w:t>På vegne av søknadsklubb</w:t>
      </w:r>
      <w:r>
        <w:tab/>
        <w:t>:</w:t>
      </w:r>
      <w:r>
        <w:tab/>
      </w:r>
      <w:r>
        <w:tab/>
      </w:r>
      <w:r w:rsidR="007D529A">
        <w:tab/>
      </w:r>
    </w:p>
    <w:p w:rsidR="008D4D6C" w:rsidRDefault="00AA0FB1" w:rsidP="007D529A">
      <w:pPr>
        <w:widowControl/>
        <w:overflowPunct/>
        <w:autoSpaceDE/>
        <w:autoSpaceDN/>
        <w:adjustRightInd/>
        <w:spacing w:after="0"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4603115</wp:posOffset>
                </wp:positionH>
                <wp:positionV relativeFrom="paragraph">
                  <wp:posOffset>21590</wp:posOffset>
                </wp:positionV>
                <wp:extent cx="1593850" cy="1075690"/>
                <wp:effectExtent l="0" t="0" r="0" b="0"/>
                <wp:wrapNone/>
                <wp:docPr id="1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0" cy="1075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rnd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5D7A" w:rsidRDefault="00705D7A">
                            <w:r>
                              <w:t>Mottatt av kretsen:</w:t>
                            </w:r>
                          </w:p>
                          <w:p w:rsidR="00705D7A" w:rsidRDefault="00705D7A">
                            <w:r>
                              <w:t>Dato: _______________</w:t>
                            </w:r>
                          </w:p>
                          <w:p w:rsidR="00705D7A" w:rsidRDefault="00705D7A" w:rsidP="008D4D6C">
                            <w:pPr>
                              <w:spacing w:before="240"/>
                            </w:pPr>
                            <w:proofErr w:type="spellStart"/>
                            <w:r>
                              <w:t>Sign</w:t>
                            </w:r>
                            <w:proofErr w:type="spellEnd"/>
                            <w:r>
                              <w:t>: ________________</w:t>
                            </w:r>
                          </w:p>
                          <w:p w:rsidR="00705D7A" w:rsidRDefault="00705D7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2" o:spid="_x0000_s1028" type="#_x0000_t202" style="position:absolute;margin-left:362.45pt;margin-top:1.7pt;width:125.5pt;height:84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" strokecolor="#7f7f7f [1612]" strokeweight=".5pt">
                <v:stroke dashstyle="1 1" endcap="round"/>
                <v:textbox>
                  <w:txbxContent>
                    <w:p w:rsidR="00705D7A" w:rsidRDefault="00705D7A">
                      <w:r>
                        <w:t>Mottatt av kretsen:</w:t>
                      </w:r>
                    </w:p>
                    <w:p w:rsidR="00705D7A" w:rsidRDefault="00705D7A">
                      <w:r>
                        <w:t>Dato: _______________</w:t>
                      </w:r>
                    </w:p>
                    <w:p w:rsidR="00705D7A" w:rsidRDefault="00705D7A" w:rsidP="008D4D6C">
                      <w:pPr>
                        <w:spacing w:before="240"/>
                      </w:pPr>
                      <w:r>
                        <w:t>Sign: ________________</w:t>
                      </w:r>
                    </w:p>
                    <w:p w:rsidR="00705D7A" w:rsidRDefault="00705D7A"/>
                  </w:txbxContent>
                </v:textbox>
              </v:shape>
            </w:pict>
          </mc:Fallback>
        </mc:AlternateContent>
      </w:r>
      <w:r w:rsidR="008D4D6C">
        <w:t>Sted</w:t>
      </w:r>
      <w:r w:rsidR="00EB0E15">
        <w:t>/dato: _______________________</w:t>
      </w:r>
      <w:r w:rsidR="007D529A">
        <w:t>________</w:t>
      </w:r>
    </w:p>
    <w:p w:rsidR="008D4D6C" w:rsidRDefault="008D4D6C" w:rsidP="00EB0E15">
      <w:pPr>
        <w:widowControl/>
        <w:overflowPunct/>
        <w:autoSpaceDE/>
        <w:autoSpaceDN/>
        <w:adjustRightInd/>
        <w:spacing w:after="0" w:line="240" w:lineRule="auto"/>
      </w:pPr>
      <w:r>
        <w:t>Navn (</w:t>
      </w:r>
      <w:proofErr w:type="spellStart"/>
      <w:r>
        <w:t>print</w:t>
      </w:r>
      <w:proofErr w:type="spellEnd"/>
      <w:r>
        <w:t>): ______________________________</w:t>
      </w:r>
    </w:p>
    <w:p w:rsidR="008D4D6C" w:rsidRDefault="008D4D6C" w:rsidP="007D529A">
      <w:pPr>
        <w:widowControl/>
        <w:overflowPunct/>
        <w:autoSpaceDE/>
        <w:autoSpaceDN/>
        <w:adjustRightInd/>
        <w:spacing w:after="0" w:line="480" w:lineRule="auto"/>
      </w:pPr>
      <w:r>
        <w:t>(klubbens leder)</w:t>
      </w:r>
    </w:p>
    <w:p w:rsidR="009B6843" w:rsidRDefault="008D4D6C" w:rsidP="00EB0E15">
      <w:pPr>
        <w:spacing w:line="600" w:lineRule="auto"/>
      </w:pPr>
      <w:r>
        <w:t>Signatur: _________________________________</w:t>
      </w:r>
      <w:r w:rsidR="00AA0FB1">
        <w:rPr>
          <w:noProof/>
        </w:rPr>
        <mc:AlternateContent>
          <mc:Choice Requires="wps">
            <w:drawing>
              <wp:anchor distT="36576" distB="36576" distL="36576" distR="36576" simplePos="0" relativeHeight="251668480" behindDoc="0" locked="0" layoutInCell="1" allowOverlap="1">
                <wp:simplePos x="0" y="0"/>
                <wp:positionH relativeFrom="column">
                  <wp:posOffset>4948555</wp:posOffset>
                </wp:positionH>
                <wp:positionV relativeFrom="paragraph">
                  <wp:posOffset>9167495</wp:posOffset>
                </wp:positionV>
                <wp:extent cx="2142490" cy="1064260"/>
                <wp:effectExtent l="0" t="0" r="10160" b="21590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2490" cy="1064260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rgbClr val="A6A6A6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05D7A" w:rsidRDefault="00705D7A" w:rsidP="008D4D6C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Mottatt av kretsen:</w:t>
                            </w:r>
                          </w:p>
                          <w:p w:rsidR="00705D7A" w:rsidRDefault="00705D7A" w:rsidP="008D4D6C">
                            <w:pP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 </w:t>
                            </w:r>
                          </w:p>
                          <w:p w:rsidR="00705D7A" w:rsidRDefault="00705D7A" w:rsidP="008D4D6C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Navn:</w:t>
                            </w:r>
                          </w:p>
                          <w:p w:rsidR="00705D7A" w:rsidRDefault="00705D7A" w:rsidP="008D4D6C">
                            <w:pP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 </w:t>
                            </w:r>
                          </w:p>
                          <w:p w:rsidR="00705D7A" w:rsidRDefault="00705D7A" w:rsidP="008D4D6C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Dato: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9" type="#_x0000_t202" style="position:absolute;margin-left:389.65pt;margin-top:721.85pt;width:168.7pt;height:83.8pt;z-index:2516684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" filled="f" strokecolor="#a6a6a6" insetpen="t">
                <v:shadow color="#eeece1"/>
                <v:textbox inset="2.88pt,2.88pt,2.88pt,2.88pt">
                  <w:txbxContent>
                    <w:p w:rsidR="00705D7A" w:rsidRDefault="00705D7A" w:rsidP="008D4D6C">
                      <w:pPr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>Mottatt av kretsen:</w:t>
                      </w:r>
                    </w:p>
                    <w:p w:rsidR="00705D7A" w:rsidRDefault="00705D7A" w:rsidP="008D4D6C">
                      <w:pPr>
                        <w:rPr>
                          <w:rFonts w:ascii="Tahoma" w:hAnsi="Tahoma" w:cs="Tahoma"/>
                          <w:sz w:val="10"/>
                          <w:szCs w:val="10"/>
                        </w:rPr>
                      </w:pPr>
                      <w:r>
                        <w:rPr>
                          <w:rFonts w:ascii="Tahoma" w:hAnsi="Tahoma" w:cs="Tahoma"/>
                          <w:sz w:val="10"/>
                          <w:szCs w:val="10"/>
                        </w:rPr>
                        <w:t> </w:t>
                      </w:r>
                    </w:p>
                    <w:p w:rsidR="00705D7A" w:rsidRDefault="00705D7A" w:rsidP="008D4D6C">
                      <w:pPr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>Navn:</w:t>
                      </w:r>
                    </w:p>
                    <w:p w:rsidR="00705D7A" w:rsidRDefault="00705D7A" w:rsidP="008D4D6C">
                      <w:pPr>
                        <w:rPr>
                          <w:rFonts w:ascii="Tahoma" w:hAnsi="Tahoma" w:cs="Tahoma"/>
                          <w:sz w:val="10"/>
                          <w:szCs w:val="10"/>
                        </w:rPr>
                      </w:pPr>
                      <w:r>
                        <w:rPr>
                          <w:rFonts w:ascii="Tahoma" w:hAnsi="Tahoma" w:cs="Tahoma"/>
                          <w:sz w:val="10"/>
                          <w:szCs w:val="10"/>
                        </w:rPr>
                        <w:t> </w:t>
                      </w:r>
                    </w:p>
                    <w:p w:rsidR="00705D7A" w:rsidRDefault="00705D7A" w:rsidP="008D4D6C">
                      <w:pPr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>Dato: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B6843" w:rsidSect="003F4CF1">
      <w:type w:val="continuous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endnotePr>
    <w:pos w:val="sectEnd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CF1"/>
    <w:rsid w:val="003F4CF1"/>
    <w:rsid w:val="006C3B2D"/>
    <w:rsid w:val="00705D7A"/>
    <w:rsid w:val="007D529A"/>
    <w:rsid w:val="008D4D6C"/>
    <w:rsid w:val="009B6843"/>
    <w:rsid w:val="00AA0FB1"/>
    <w:rsid w:val="00AA47D2"/>
    <w:rsid w:val="00EB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120" w:line="285" w:lineRule="auto"/>
    </w:pPr>
    <w:rPr>
      <w:rFonts w:cs="Calibri"/>
      <w:color w:val="000000"/>
      <w:kern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D4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8D4D6C"/>
    <w:rPr>
      <w:rFonts w:ascii="Tahoma" w:hAnsi="Tahoma" w:cs="Tahoma"/>
      <w:color w:val="000000"/>
      <w:kern w:val="28"/>
      <w:sz w:val="16"/>
      <w:szCs w:val="16"/>
    </w:rPr>
  </w:style>
  <w:style w:type="table" w:styleId="Tabellrutenett">
    <w:name w:val="Table Grid"/>
    <w:basedOn w:val="Vanligtabell"/>
    <w:uiPriority w:val="59"/>
    <w:rsid w:val="00EB0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120" w:line="285" w:lineRule="auto"/>
    </w:pPr>
    <w:rPr>
      <w:rFonts w:cs="Calibri"/>
      <w:color w:val="000000"/>
      <w:kern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D4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8D4D6C"/>
    <w:rPr>
      <w:rFonts w:ascii="Tahoma" w:hAnsi="Tahoma" w:cs="Tahoma"/>
      <w:color w:val="000000"/>
      <w:kern w:val="28"/>
      <w:sz w:val="16"/>
      <w:szCs w:val="16"/>
    </w:rPr>
  </w:style>
  <w:style w:type="table" w:styleId="Tabellrutenett">
    <w:name w:val="Table Grid"/>
    <w:basedOn w:val="Vanligtabell"/>
    <w:uiPriority w:val="59"/>
    <w:rsid w:val="00EB0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7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F531-81AB-4E35-98A8-EA890EA76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27EF2900</Template>
  <TotalTime>2</TotalTime>
  <Pages>1</Pages>
  <Words>53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Marte Lien</dc:creator>
  <cp:lastModifiedBy>Marte Lien</cp:lastModifiedBy>
  <cp:revision>3</cp:revision>
  <cp:lastPrinted>2014-10-27T14:16:00Z</cp:lastPrinted>
  <dcterms:created xsi:type="dcterms:W3CDTF">2014-10-27T13:36:00Z</dcterms:created>
  <dcterms:modified xsi:type="dcterms:W3CDTF">2014-10-27T14:17:00Z</dcterms:modified>
</cp:coreProperties>
</file>