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D57" w:rsidRPr="00916010" w:rsidRDefault="00916010" w:rsidP="00916010">
      <w:pPr>
        <w:jc w:val="center"/>
        <w:rPr>
          <w:b/>
          <w:sz w:val="28"/>
          <w:szCs w:val="36"/>
        </w:rPr>
      </w:pPr>
      <w:bookmarkStart w:id="0" w:name="_GoBack"/>
      <w:bookmarkEnd w:id="0"/>
      <w:r>
        <w:rPr>
          <w:b/>
          <w:sz w:val="28"/>
          <w:szCs w:val="36"/>
        </w:rPr>
        <w:t xml:space="preserve">Til alle klubber i </w:t>
      </w:r>
      <w:proofErr w:type="spellStart"/>
      <w:r>
        <w:rPr>
          <w:b/>
          <w:sz w:val="28"/>
          <w:szCs w:val="36"/>
        </w:rPr>
        <w:t>TBKr</w:t>
      </w:r>
      <w:proofErr w:type="spellEnd"/>
    </w:p>
    <w:p w:rsidR="002C3D57" w:rsidRPr="00916010" w:rsidRDefault="002C3D57" w:rsidP="002C3D57">
      <w:pPr>
        <w:spacing w:after="0"/>
        <w:jc w:val="center"/>
        <w:rPr>
          <w:b/>
          <w:sz w:val="40"/>
          <w:szCs w:val="24"/>
        </w:rPr>
      </w:pPr>
      <w:r w:rsidRPr="00916010">
        <w:rPr>
          <w:b/>
          <w:sz w:val="40"/>
          <w:szCs w:val="24"/>
        </w:rPr>
        <w:t>Behovsundersøkelse</w:t>
      </w:r>
    </w:p>
    <w:p w:rsidR="002C3D57" w:rsidRDefault="002C3D57" w:rsidP="00196A4D">
      <w:pPr>
        <w:jc w:val="center"/>
      </w:pPr>
      <w:r>
        <w:t>Skriv</w:t>
      </w:r>
      <w:r w:rsidR="00196A4D">
        <w:t xml:space="preserve"> svarene rett inn i dokumentet.</w:t>
      </w:r>
    </w:p>
    <w:p w:rsidR="00916010" w:rsidRDefault="00916010" w:rsidP="00196A4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916010" w:rsidTr="00863C1C">
        <w:tc>
          <w:tcPr>
            <w:tcW w:w="4077" w:type="dxa"/>
            <w:shd w:val="clear" w:color="auto" w:fill="auto"/>
            <w:vAlign w:val="center"/>
          </w:tcPr>
          <w:p w:rsidR="00916010" w:rsidRDefault="00916010" w:rsidP="00916010">
            <w:r>
              <w:t>Navn på klubb:</w:t>
            </w:r>
          </w:p>
        </w:tc>
        <w:tc>
          <w:tcPr>
            <w:tcW w:w="5135" w:type="dxa"/>
            <w:shd w:val="clear" w:color="auto" w:fill="auto"/>
            <w:vAlign w:val="center"/>
          </w:tcPr>
          <w:p w:rsidR="00916010" w:rsidRDefault="00916010" w:rsidP="00916010"/>
        </w:tc>
      </w:tr>
      <w:tr w:rsidR="00916010" w:rsidTr="00863C1C">
        <w:tc>
          <w:tcPr>
            <w:tcW w:w="4077" w:type="dxa"/>
            <w:shd w:val="clear" w:color="auto" w:fill="auto"/>
            <w:vAlign w:val="center"/>
          </w:tcPr>
          <w:p w:rsidR="00916010" w:rsidRDefault="00916010" w:rsidP="00916010">
            <w:r>
              <w:t>Antall medlemmer totalt:</w:t>
            </w:r>
          </w:p>
        </w:tc>
        <w:tc>
          <w:tcPr>
            <w:tcW w:w="5135" w:type="dxa"/>
            <w:shd w:val="clear" w:color="auto" w:fill="auto"/>
            <w:vAlign w:val="center"/>
          </w:tcPr>
          <w:p w:rsidR="00916010" w:rsidRDefault="00916010" w:rsidP="00916010"/>
        </w:tc>
      </w:tr>
      <w:tr w:rsidR="00916010" w:rsidTr="00863C1C">
        <w:tc>
          <w:tcPr>
            <w:tcW w:w="4077" w:type="dxa"/>
            <w:shd w:val="clear" w:color="auto" w:fill="auto"/>
            <w:vAlign w:val="center"/>
          </w:tcPr>
          <w:p w:rsidR="00916010" w:rsidRDefault="00916010" w:rsidP="00916010">
            <w:r>
              <w:t>Antall aktive (lisensierte) medlemmer:</w:t>
            </w:r>
          </w:p>
        </w:tc>
        <w:tc>
          <w:tcPr>
            <w:tcW w:w="5135" w:type="dxa"/>
            <w:shd w:val="clear" w:color="auto" w:fill="auto"/>
            <w:vAlign w:val="center"/>
          </w:tcPr>
          <w:p w:rsidR="00916010" w:rsidRDefault="00916010" w:rsidP="00916010"/>
        </w:tc>
      </w:tr>
      <w:tr w:rsidR="00506802" w:rsidTr="00863C1C">
        <w:tc>
          <w:tcPr>
            <w:tcW w:w="4077" w:type="dxa"/>
            <w:shd w:val="clear" w:color="auto" w:fill="auto"/>
            <w:vAlign w:val="center"/>
          </w:tcPr>
          <w:p w:rsidR="00506802" w:rsidRDefault="00506802" w:rsidP="00916010">
            <w:r>
              <w:t>Dato for utfylling av skjema:</w:t>
            </w:r>
          </w:p>
        </w:tc>
        <w:tc>
          <w:tcPr>
            <w:tcW w:w="5135" w:type="dxa"/>
            <w:shd w:val="clear" w:color="auto" w:fill="auto"/>
            <w:vAlign w:val="center"/>
          </w:tcPr>
          <w:p w:rsidR="00506802" w:rsidRDefault="00506802" w:rsidP="00916010"/>
        </w:tc>
      </w:tr>
    </w:tbl>
    <w:p w:rsidR="00916010" w:rsidRDefault="00916010" w:rsidP="00196A4D">
      <w:pPr>
        <w:jc w:val="center"/>
      </w:pPr>
    </w:p>
    <w:p w:rsidR="002C3D57" w:rsidRDefault="002C3D57" w:rsidP="002C3D57"/>
    <w:p w:rsidR="00196A4D" w:rsidRPr="001A432A" w:rsidRDefault="002C3D57" w:rsidP="00AB5EE7">
      <w:pPr>
        <w:tabs>
          <w:tab w:val="left" w:pos="7500"/>
        </w:tabs>
        <w:spacing w:after="0"/>
        <w:rPr>
          <w:sz w:val="24"/>
          <w:szCs w:val="28"/>
        </w:rPr>
      </w:pPr>
      <w:r w:rsidRPr="00196A4D">
        <w:rPr>
          <w:b/>
          <w:sz w:val="24"/>
          <w:szCs w:val="28"/>
        </w:rPr>
        <w:t xml:space="preserve">  KURS</w:t>
      </w:r>
      <w:r w:rsidRPr="00196A4D">
        <w:rPr>
          <w:b/>
          <w:sz w:val="24"/>
          <w:szCs w:val="28"/>
          <w:u w:val="singl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486"/>
        <w:gridCol w:w="1559"/>
        <w:gridCol w:w="1243"/>
      </w:tblGrid>
      <w:tr w:rsidR="00AB5EE7" w:rsidRPr="00926B79" w:rsidTr="00AB5EE7">
        <w:tc>
          <w:tcPr>
            <w:tcW w:w="3492" w:type="pct"/>
          </w:tcPr>
          <w:p w:rsidR="00AB5EE7" w:rsidRPr="00AB5EE7" w:rsidRDefault="00AB5EE7" w:rsidP="00196A4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Type</w:t>
            </w:r>
            <w:r w:rsidRPr="00AB5EE7">
              <w:rPr>
                <w:b/>
              </w:rPr>
              <w:t xml:space="preserve"> kurs:</w:t>
            </w:r>
          </w:p>
        </w:tc>
        <w:tc>
          <w:tcPr>
            <w:tcW w:w="839" w:type="pct"/>
          </w:tcPr>
          <w:p w:rsidR="00AB5EE7" w:rsidRPr="00AB5EE7" w:rsidRDefault="00AB5EE7" w:rsidP="00926B79">
            <w:pPr>
              <w:spacing w:after="0" w:line="240" w:lineRule="auto"/>
              <w:jc w:val="center"/>
              <w:rPr>
                <w:b/>
              </w:rPr>
            </w:pPr>
            <w:r w:rsidRPr="00AB5EE7">
              <w:rPr>
                <w:b/>
                <w:szCs w:val="28"/>
              </w:rPr>
              <w:t>Hva er status pr. nå:</w:t>
            </w:r>
          </w:p>
        </w:tc>
        <w:tc>
          <w:tcPr>
            <w:tcW w:w="669" w:type="pct"/>
            <w:vAlign w:val="center"/>
          </w:tcPr>
          <w:p w:rsidR="00AB5EE7" w:rsidRPr="00AB5EE7" w:rsidRDefault="00AB5EE7" w:rsidP="00926B79">
            <w:pPr>
              <w:spacing w:after="0" w:line="240" w:lineRule="auto"/>
              <w:jc w:val="center"/>
              <w:rPr>
                <w:b/>
              </w:rPr>
            </w:pPr>
            <w:r w:rsidRPr="00AB5EE7">
              <w:rPr>
                <w:b/>
              </w:rPr>
              <w:t>Hva er behovet:</w:t>
            </w:r>
          </w:p>
        </w:tc>
      </w:tr>
      <w:tr w:rsidR="00196A4D" w:rsidRPr="00926B79" w:rsidTr="00AB5EE7">
        <w:tc>
          <w:tcPr>
            <w:tcW w:w="3492" w:type="pct"/>
            <w:hideMark/>
          </w:tcPr>
          <w:p w:rsidR="00196A4D" w:rsidRPr="00926B79" w:rsidRDefault="00196A4D" w:rsidP="00AB5EE7">
            <w:pPr>
              <w:spacing w:after="0" w:line="240" w:lineRule="auto"/>
            </w:pPr>
            <w:r w:rsidRPr="00926B79">
              <w:t>Hvor m</w:t>
            </w:r>
            <w:r>
              <w:t>ange har pr. nå</w:t>
            </w:r>
            <w:r w:rsidRPr="00926B79">
              <w:t xml:space="preserve"> godkjent T</w:t>
            </w:r>
            <w:r>
              <w:t>urneringsleder</w:t>
            </w:r>
            <w:r w:rsidRPr="00926B79">
              <w:t xml:space="preserve"> kurs i deres klubb?</w:t>
            </w:r>
            <w:r>
              <w:t xml:space="preserve">   </w:t>
            </w:r>
            <w:r w:rsidRPr="00926B79">
              <w:t>(3 år eller nyere)</w:t>
            </w:r>
          </w:p>
        </w:tc>
        <w:tc>
          <w:tcPr>
            <w:tcW w:w="83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  <w:tc>
          <w:tcPr>
            <w:tcW w:w="66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</w:tr>
      <w:tr w:rsidR="00196A4D" w:rsidRPr="00926B79" w:rsidTr="00AB5EE7">
        <w:tc>
          <w:tcPr>
            <w:tcW w:w="3492" w:type="pct"/>
            <w:hideMark/>
          </w:tcPr>
          <w:p w:rsidR="00196A4D" w:rsidRPr="00926B79" w:rsidRDefault="00196A4D" w:rsidP="00AB5EE7">
            <w:pPr>
              <w:spacing w:after="0" w:line="240" w:lineRule="auto"/>
            </w:pPr>
            <w:r>
              <w:t>Hvor mange har Aktivitetsleder</w:t>
            </w:r>
            <w:r w:rsidRPr="00926B79">
              <w:t xml:space="preserve">kurs </w:t>
            </w:r>
            <w:r>
              <w:t>?</w:t>
            </w:r>
          </w:p>
        </w:tc>
        <w:tc>
          <w:tcPr>
            <w:tcW w:w="83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  <w:tc>
          <w:tcPr>
            <w:tcW w:w="66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</w:tr>
      <w:tr w:rsidR="00196A4D" w:rsidRPr="00926B79" w:rsidTr="00AB5EE7">
        <w:tc>
          <w:tcPr>
            <w:tcW w:w="3492" w:type="pct"/>
            <w:hideMark/>
          </w:tcPr>
          <w:p w:rsidR="00196A4D" w:rsidRPr="00926B79" w:rsidRDefault="00196A4D" w:rsidP="00AB5EE7">
            <w:pPr>
              <w:spacing w:after="0" w:line="240" w:lineRule="auto"/>
            </w:pPr>
            <w:r>
              <w:t>Hvor mange har trenerkurs?</w:t>
            </w:r>
          </w:p>
        </w:tc>
        <w:tc>
          <w:tcPr>
            <w:tcW w:w="83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  <w:tc>
          <w:tcPr>
            <w:tcW w:w="66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</w:tr>
      <w:tr w:rsidR="00196A4D" w:rsidRPr="00926B79" w:rsidTr="00AB5EE7">
        <w:tc>
          <w:tcPr>
            <w:tcW w:w="3492" w:type="pct"/>
          </w:tcPr>
          <w:p w:rsidR="00196A4D" w:rsidRPr="00926B79" w:rsidRDefault="00196A4D" w:rsidP="00AB5EE7">
            <w:pPr>
              <w:spacing w:after="0" w:line="240" w:lineRule="auto"/>
            </w:pPr>
            <w:r w:rsidRPr="00926B79">
              <w:t xml:space="preserve">Har deres klubb ønske om å utdanne egen trener/trenere? </w:t>
            </w:r>
          </w:p>
        </w:tc>
        <w:tc>
          <w:tcPr>
            <w:tcW w:w="83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  <w:tc>
          <w:tcPr>
            <w:tcW w:w="66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</w:tr>
      <w:tr w:rsidR="00196A4D" w:rsidRPr="00926B79" w:rsidTr="00AB5EE7">
        <w:tc>
          <w:tcPr>
            <w:tcW w:w="3492" w:type="pct"/>
            <w:hideMark/>
          </w:tcPr>
          <w:p w:rsidR="00196A4D" w:rsidRPr="00196A4D" w:rsidRDefault="00196A4D" w:rsidP="00AB5EE7">
            <w:pPr>
              <w:spacing w:after="0" w:line="240" w:lineRule="auto"/>
            </w:pPr>
            <w:r w:rsidRPr="00196A4D">
              <w:t xml:space="preserve">Er det enklere å få medlemmene med på kurs, dersom kursleder kommer til deres distrikt og holder kursene? </w:t>
            </w:r>
          </w:p>
        </w:tc>
        <w:tc>
          <w:tcPr>
            <w:tcW w:w="83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  <w:tc>
          <w:tcPr>
            <w:tcW w:w="669" w:type="pct"/>
          </w:tcPr>
          <w:p w:rsidR="00196A4D" w:rsidRPr="00926B79" w:rsidRDefault="00196A4D" w:rsidP="00AB5EE7">
            <w:pPr>
              <w:spacing w:after="0" w:line="240" w:lineRule="auto"/>
            </w:pPr>
          </w:p>
        </w:tc>
      </w:tr>
    </w:tbl>
    <w:p w:rsidR="001A432A" w:rsidRDefault="001A432A" w:rsidP="001A432A">
      <w:pPr>
        <w:pStyle w:val="Overskrift1"/>
        <w:spacing w:before="0" w:after="0"/>
        <w:rPr>
          <w:b w:val="0"/>
          <w:sz w:val="24"/>
        </w:rPr>
      </w:pPr>
    </w:p>
    <w:p w:rsidR="002C3D57" w:rsidRPr="00196A4D" w:rsidRDefault="002C3D57" w:rsidP="001A432A">
      <w:pPr>
        <w:pStyle w:val="Overskrift1"/>
        <w:spacing w:before="0" w:after="0"/>
        <w:rPr>
          <w:b w:val="0"/>
          <w:sz w:val="24"/>
        </w:rPr>
      </w:pPr>
      <w:r w:rsidRPr="00196A4D">
        <w:rPr>
          <w:b w:val="0"/>
          <w:sz w:val="24"/>
        </w:rPr>
        <w:t>Hva mener dere er de største utfordringene med å arranger</w:t>
      </w:r>
      <w:r w:rsidR="00447082" w:rsidRPr="00196A4D">
        <w:rPr>
          <w:b w:val="0"/>
          <w:sz w:val="24"/>
        </w:rPr>
        <w:t>e egne turneringer/mesterskap?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2C3D57" w:rsidRPr="00926B79" w:rsidTr="00AB5EE7">
        <w:trPr>
          <w:trHeight w:val="3325"/>
        </w:trPr>
        <w:tc>
          <w:tcPr>
            <w:tcW w:w="9356" w:type="dxa"/>
          </w:tcPr>
          <w:p w:rsidR="002C3D57" w:rsidRPr="00926B79" w:rsidRDefault="00447082" w:rsidP="001A432A">
            <w:pPr>
              <w:ind w:left="-50"/>
            </w:pPr>
            <w:r>
              <w:t>Svar:</w:t>
            </w:r>
          </w:p>
        </w:tc>
      </w:tr>
    </w:tbl>
    <w:p w:rsidR="001A432A" w:rsidRDefault="001A432A" w:rsidP="001A432A">
      <w:pPr>
        <w:pStyle w:val="Overskrift1"/>
        <w:spacing w:before="0" w:after="0"/>
        <w:rPr>
          <w:b w:val="0"/>
          <w:sz w:val="24"/>
          <w:szCs w:val="28"/>
        </w:rPr>
      </w:pPr>
    </w:p>
    <w:p w:rsidR="002C3D57" w:rsidRPr="001A432A" w:rsidRDefault="001A432A" w:rsidP="001A432A">
      <w:pPr>
        <w:pStyle w:val="Overskrift1"/>
        <w:spacing w:before="0" w:after="0"/>
        <w:rPr>
          <w:b w:val="0"/>
          <w:sz w:val="24"/>
          <w:szCs w:val="28"/>
        </w:rPr>
      </w:pPr>
      <w:r>
        <w:rPr>
          <w:b w:val="0"/>
          <w:sz w:val="24"/>
          <w:szCs w:val="28"/>
        </w:rPr>
        <w:br w:type="page"/>
      </w:r>
      <w:r w:rsidR="002C3D57" w:rsidRPr="001A432A">
        <w:rPr>
          <w:b w:val="0"/>
          <w:sz w:val="24"/>
          <w:szCs w:val="28"/>
        </w:rPr>
        <w:lastRenderedPageBreak/>
        <w:t>REKRUTTERING:</w:t>
      </w:r>
    </w:p>
    <w:p w:rsidR="002C3D57" w:rsidRDefault="00447082" w:rsidP="001A432A">
      <w:pPr>
        <w:spacing w:after="0" w:line="240" w:lineRule="auto"/>
      </w:pPr>
      <w:r>
        <w:t>R</w:t>
      </w:r>
      <w:r w:rsidR="002C3D57">
        <w:t xml:space="preserve">ekruttering i bowlingsporten er </w:t>
      </w:r>
      <w:r w:rsidR="002C3D57" w:rsidRPr="00902329">
        <w:t>en stor utfordring.</w:t>
      </w:r>
    </w:p>
    <w:p w:rsidR="002C3D57" w:rsidRDefault="002C3D57" w:rsidP="001A432A">
      <w:pPr>
        <w:spacing w:after="0"/>
      </w:pPr>
      <w:r>
        <w:t>Hva tror dere som klubb er det viktigst</w:t>
      </w:r>
      <w:r w:rsidR="00447082">
        <w:t>e i en rekrutteringsprosess?</w:t>
      </w:r>
      <w:r>
        <w:t xml:space="preserve"> </w:t>
      </w:r>
    </w:p>
    <w:tbl>
      <w:tblPr>
        <w:tblW w:w="0" w:type="auto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9238"/>
      </w:tblGrid>
      <w:tr w:rsidR="002C3D57" w:rsidRPr="00926B79" w:rsidTr="00315D32">
        <w:trPr>
          <w:trHeight w:val="3854"/>
        </w:trPr>
        <w:tc>
          <w:tcPr>
            <w:tcW w:w="9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57" w:rsidRPr="00926B79" w:rsidRDefault="00447082" w:rsidP="001A432A">
            <w:pPr>
              <w:spacing w:after="0"/>
            </w:pPr>
            <w:r>
              <w:t>Svar:</w:t>
            </w:r>
          </w:p>
        </w:tc>
      </w:tr>
    </w:tbl>
    <w:p w:rsidR="001A432A" w:rsidRDefault="001A432A" w:rsidP="001A432A">
      <w:pPr>
        <w:pStyle w:val="Overskrift1"/>
        <w:spacing w:before="0" w:after="0" w:line="240" w:lineRule="auto"/>
        <w:rPr>
          <w:b w:val="0"/>
          <w:sz w:val="24"/>
          <w:szCs w:val="28"/>
        </w:rPr>
      </w:pPr>
    </w:p>
    <w:p w:rsidR="001A432A" w:rsidRDefault="001A432A" w:rsidP="001A432A">
      <w:pPr>
        <w:spacing w:after="0"/>
      </w:pPr>
      <w:r>
        <w:t>Hva mener din klubb at kretsen kan bidra med i rekrutteringsarbeidet?</w:t>
      </w:r>
    </w:p>
    <w:tbl>
      <w:tblPr>
        <w:tblW w:w="934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1"/>
      </w:tblGrid>
      <w:tr w:rsidR="001A432A" w:rsidRPr="00926B79" w:rsidTr="00916010">
        <w:trPr>
          <w:trHeight w:val="3133"/>
        </w:trPr>
        <w:tc>
          <w:tcPr>
            <w:tcW w:w="9341" w:type="dxa"/>
          </w:tcPr>
          <w:p w:rsidR="001A432A" w:rsidRPr="00926B79" w:rsidRDefault="001A432A" w:rsidP="00863C1C">
            <w:pPr>
              <w:spacing w:after="0"/>
            </w:pPr>
            <w:r>
              <w:t>Svar:</w:t>
            </w:r>
          </w:p>
        </w:tc>
      </w:tr>
    </w:tbl>
    <w:p w:rsidR="00315D32" w:rsidRDefault="00315D32" w:rsidP="00315D32">
      <w:pPr>
        <w:pStyle w:val="Overskrift1"/>
        <w:spacing w:before="0" w:after="0" w:line="240" w:lineRule="auto"/>
        <w:rPr>
          <w:b w:val="0"/>
          <w:sz w:val="24"/>
          <w:szCs w:val="28"/>
        </w:rPr>
      </w:pPr>
    </w:p>
    <w:p w:rsidR="00315D32" w:rsidRPr="001A432A" w:rsidRDefault="00315D32" w:rsidP="00315D32">
      <w:pPr>
        <w:pStyle w:val="Overskrift1"/>
        <w:spacing w:before="0" w:after="0" w:line="240" w:lineRule="auto"/>
        <w:rPr>
          <w:b w:val="0"/>
          <w:sz w:val="24"/>
          <w:szCs w:val="28"/>
        </w:rPr>
      </w:pPr>
      <w:r w:rsidRPr="001A432A">
        <w:rPr>
          <w:b w:val="0"/>
          <w:sz w:val="24"/>
          <w:szCs w:val="28"/>
        </w:rPr>
        <w:t>KRETSEN:</w:t>
      </w:r>
    </w:p>
    <w:p w:rsidR="00315D32" w:rsidRDefault="00315D32" w:rsidP="00315D32">
      <w:pPr>
        <w:spacing w:after="0"/>
      </w:pPr>
      <w:r>
        <w:t>Hva mener dere som klubb, er kretsens viktigste oppgaver?</w:t>
      </w:r>
    </w:p>
    <w:tbl>
      <w:tblPr>
        <w:tblW w:w="934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1"/>
      </w:tblGrid>
      <w:tr w:rsidR="00315D32" w:rsidRPr="00926B79" w:rsidTr="00863C1C">
        <w:trPr>
          <w:trHeight w:val="2647"/>
        </w:trPr>
        <w:tc>
          <w:tcPr>
            <w:tcW w:w="9341" w:type="dxa"/>
          </w:tcPr>
          <w:p w:rsidR="00315D32" w:rsidRPr="00926B79" w:rsidRDefault="00315D32" w:rsidP="00863C1C">
            <w:pPr>
              <w:spacing w:after="0"/>
            </w:pPr>
            <w:r>
              <w:t>Svar:</w:t>
            </w:r>
          </w:p>
        </w:tc>
      </w:tr>
    </w:tbl>
    <w:p w:rsidR="00315D32" w:rsidRDefault="00315D32" w:rsidP="002C3D57"/>
    <w:p w:rsidR="002C3D57" w:rsidRDefault="002C3D57" w:rsidP="00004AA5">
      <w:pPr>
        <w:pStyle w:val="Overskrift2"/>
      </w:pPr>
      <w:r>
        <w:t>Takk for svar og innspill.</w:t>
      </w:r>
    </w:p>
    <w:p w:rsidR="00E45479" w:rsidRDefault="002C3D57" w:rsidP="001A432A">
      <w:pPr>
        <w:pStyle w:val="Overskrift3"/>
      </w:pPr>
      <w:r>
        <w:tab/>
      </w:r>
      <w:r w:rsidRPr="00902329">
        <w:t xml:space="preserve">Hilsen styret i </w:t>
      </w:r>
      <w:proofErr w:type="spellStart"/>
      <w:r w:rsidRPr="00902329">
        <w:t>TBKr</w:t>
      </w:r>
      <w:proofErr w:type="spellEnd"/>
      <w:r w:rsidRPr="00902329">
        <w:t>.</w:t>
      </w:r>
    </w:p>
    <w:sectPr w:rsidR="00E45479" w:rsidSect="00BF7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D57"/>
    <w:rsid w:val="00004AA5"/>
    <w:rsid w:val="00196A4D"/>
    <w:rsid w:val="001A432A"/>
    <w:rsid w:val="002C3D57"/>
    <w:rsid w:val="00315D32"/>
    <w:rsid w:val="00447082"/>
    <w:rsid w:val="004E4A9E"/>
    <w:rsid w:val="00506802"/>
    <w:rsid w:val="00596A5E"/>
    <w:rsid w:val="007D1E5A"/>
    <w:rsid w:val="00863C1C"/>
    <w:rsid w:val="00916010"/>
    <w:rsid w:val="00926B79"/>
    <w:rsid w:val="00AB5EE7"/>
    <w:rsid w:val="00B7337A"/>
    <w:rsid w:val="00BF72F1"/>
    <w:rsid w:val="00E4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D57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4AA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4AA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04AA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C3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C3D57"/>
    <w:pPr>
      <w:ind w:left="720"/>
      <w:contextualSpacing/>
    </w:pPr>
  </w:style>
  <w:style w:type="character" w:customStyle="1" w:styleId="Overskrift1Tegn">
    <w:name w:val="Overskrift 1 Tegn"/>
    <w:link w:val="Overskrift1"/>
    <w:uiPriority w:val="9"/>
    <w:rsid w:val="00004AA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Overskrift2Tegn">
    <w:name w:val="Overskrift 2 Tegn"/>
    <w:link w:val="Overskrift2"/>
    <w:uiPriority w:val="9"/>
    <w:semiHidden/>
    <w:rsid w:val="00004AA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Overskrift3Tegn">
    <w:name w:val="Overskrift 3 Tegn"/>
    <w:link w:val="Overskrift3"/>
    <w:uiPriority w:val="9"/>
    <w:rsid w:val="00004AA5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D57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4AA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4AA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04AA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C3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C3D57"/>
    <w:pPr>
      <w:ind w:left="720"/>
      <w:contextualSpacing/>
    </w:pPr>
  </w:style>
  <w:style w:type="character" w:customStyle="1" w:styleId="Overskrift1Tegn">
    <w:name w:val="Overskrift 1 Tegn"/>
    <w:link w:val="Overskrift1"/>
    <w:uiPriority w:val="9"/>
    <w:rsid w:val="00004AA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Overskrift2Tegn">
    <w:name w:val="Overskrift 2 Tegn"/>
    <w:link w:val="Overskrift2"/>
    <w:uiPriority w:val="9"/>
    <w:semiHidden/>
    <w:rsid w:val="00004AA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Overskrift3Tegn">
    <w:name w:val="Overskrift 3 Tegn"/>
    <w:link w:val="Overskrift3"/>
    <w:uiPriority w:val="9"/>
    <w:rsid w:val="00004AA5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4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1D292-0C6B-4B50-B41C-7452C0F5B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8F2C2F44</Template>
  <TotalTime>0</TotalTime>
  <Pages>2</Pages>
  <Words>164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Eier</dc:creator>
  <cp:lastModifiedBy>Marte Lien</cp:lastModifiedBy>
  <cp:revision>2</cp:revision>
  <cp:lastPrinted>2014-10-27T13:17:00Z</cp:lastPrinted>
  <dcterms:created xsi:type="dcterms:W3CDTF">2015-04-10T14:14:00Z</dcterms:created>
  <dcterms:modified xsi:type="dcterms:W3CDTF">2015-04-10T14:14:00Z</dcterms:modified>
</cp:coreProperties>
</file>